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0F0" w:rsidRPr="00A91E08" w:rsidRDefault="00A91E08" w:rsidP="00A91E08">
      <w:pPr>
        <w:jc w:val="center"/>
        <w:rPr>
          <w:sz w:val="36"/>
          <w:szCs w:val="36"/>
        </w:rPr>
      </w:pPr>
      <w:r w:rsidRPr="00A91E08">
        <w:rPr>
          <w:sz w:val="36"/>
          <w:szCs w:val="36"/>
        </w:rPr>
        <w:t>Western Wyoming Community College</w:t>
      </w:r>
    </w:p>
    <w:p w:rsidR="00A91E08" w:rsidRPr="00A91E08" w:rsidRDefault="00A91E08" w:rsidP="00A91E08">
      <w:pPr>
        <w:jc w:val="center"/>
        <w:rPr>
          <w:sz w:val="36"/>
          <w:szCs w:val="36"/>
        </w:rPr>
      </w:pPr>
      <w:r w:rsidRPr="00A91E08">
        <w:rPr>
          <w:sz w:val="36"/>
          <w:szCs w:val="36"/>
        </w:rPr>
        <w:t>Rock Springs, WY</w:t>
      </w:r>
    </w:p>
    <w:p w:rsidR="00A678FF" w:rsidRPr="00A91E08" w:rsidRDefault="00A678FF" w:rsidP="00A91E08">
      <w:pPr>
        <w:jc w:val="center"/>
        <w:rPr>
          <w:rFonts w:ascii="Chiller" w:hAnsi="Chiller"/>
          <w:sz w:val="72"/>
          <w:szCs w:val="72"/>
        </w:rPr>
      </w:pPr>
      <w:r w:rsidRPr="00A91E08">
        <w:rPr>
          <w:rFonts w:ascii="Chiller" w:hAnsi="Chiller"/>
          <w:sz w:val="72"/>
          <w:szCs w:val="72"/>
        </w:rPr>
        <w:t>Last Blast</w:t>
      </w:r>
    </w:p>
    <w:p w:rsidR="00A678FF" w:rsidRPr="00A91E08" w:rsidRDefault="00A678FF" w:rsidP="00A91E08">
      <w:pPr>
        <w:jc w:val="center"/>
        <w:rPr>
          <w:sz w:val="36"/>
          <w:szCs w:val="36"/>
        </w:rPr>
      </w:pPr>
      <w:r w:rsidRPr="00A91E08">
        <w:rPr>
          <w:sz w:val="36"/>
          <w:szCs w:val="36"/>
        </w:rPr>
        <w:t>March 1-3, 2012</w:t>
      </w:r>
    </w:p>
    <w:p w:rsidR="00A678FF" w:rsidRDefault="00A678FF"/>
    <w:p w:rsidR="00A678FF" w:rsidRDefault="00A678FF">
      <w:r>
        <w:t>Please join us in the high deserts of Western Wyoming as we host our first tournament!  The goal of this tourna</w:t>
      </w:r>
      <w:r w:rsidR="003714C8">
        <w:t>ment is to add another option for</w:t>
      </w:r>
      <w:bookmarkStart w:id="0" w:name="_GoBack"/>
      <w:bookmarkEnd w:id="0"/>
      <w:r>
        <w:t xml:space="preserve"> teams that will not be able to participate in districts and/or keep their LD and </w:t>
      </w:r>
      <w:proofErr w:type="spellStart"/>
      <w:r>
        <w:t>Parli</w:t>
      </w:r>
      <w:proofErr w:type="spellEnd"/>
      <w:r>
        <w:t xml:space="preserve"> teams competing while the </w:t>
      </w:r>
      <w:proofErr w:type="spellStart"/>
      <w:r>
        <w:t>IE’rs</w:t>
      </w:r>
      <w:proofErr w:type="spellEnd"/>
      <w:r>
        <w:t xml:space="preserve"> are at districts.  We hope for a fu</w:t>
      </w:r>
      <w:r w:rsidR="00A91E08">
        <w:t>n and very competitive weekend.</w:t>
      </w:r>
    </w:p>
    <w:p w:rsidR="00A678FF" w:rsidRDefault="00A678FF">
      <w:r>
        <w:t xml:space="preserve">The Last Blast tournament will feature: 6 preliminary and 2-3 elimination </w:t>
      </w:r>
      <w:r w:rsidR="00A91E08">
        <w:t>rounds in</w:t>
      </w:r>
      <w:r>
        <w:t xml:space="preserve"> novice, junior, and open (if entries allow – if not, junior and open will be collapsed) parliamentary debate.  We will also feature 2 prelim rounds and finals in open division for the </w:t>
      </w:r>
      <w:r w:rsidR="00A91E08">
        <w:t>11 individual</w:t>
      </w:r>
      <w:r>
        <w:t xml:space="preserve"> events.  IE’s will follow NIET rules and format.  We will also offer 6 prelim rounds and 2-3</w:t>
      </w:r>
      <w:r w:rsidR="00A91E08">
        <w:t xml:space="preserve"> elimination rounds in NFA-LD.</w:t>
      </w:r>
    </w:p>
    <w:p w:rsidR="00A678FF" w:rsidRDefault="00A678FF">
      <w:r>
        <w:t>The tournament headquarters will be in the T-Rex Atrium.  Parking is free, with all lots having close a</w:t>
      </w:r>
      <w:r w:rsidR="00A91E08">
        <w:t>ccess to the Atrium.  A map, tournament schedule, hotel information, and registration will be available on forensicstournament.net.</w:t>
      </w:r>
    </w:p>
    <w:p w:rsidR="00A91E08" w:rsidRDefault="003714C8">
      <w:r>
        <w:t xml:space="preserve">Our tournament hotel will be the Holiday Inn.  Rooms will </w:t>
      </w:r>
      <w:proofErr w:type="gramStart"/>
      <w:r>
        <w:t>be  $</w:t>
      </w:r>
      <w:proofErr w:type="gramEnd"/>
      <w:r>
        <w:t>89 per night with a continental breakfast exclusively for the tournament.   The Holiday Inn is located right off I-80 (Dewar Drive exit) and is close to the college.  Their contact information: 307-382-9200.  Please mention that you are attending WWCC’s debate tournament.</w:t>
      </w:r>
    </w:p>
    <w:p w:rsidR="00A91E08" w:rsidRDefault="00A91E08">
      <w:r>
        <w:t>We hope to see you in March for this Last Blast before Nationals!</w:t>
      </w:r>
    </w:p>
    <w:p w:rsidR="00A91E08" w:rsidRDefault="00A91E08"/>
    <w:p w:rsidR="00A91E08" w:rsidRDefault="00A91E08">
      <w:r>
        <w:t>Kristy McManus</w:t>
      </w:r>
    </w:p>
    <w:p w:rsidR="00A91E08" w:rsidRDefault="00A91E08">
      <w:r>
        <w:t>Assistant Professor of Theatre and Forensics (Head Coach)</w:t>
      </w:r>
    </w:p>
    <w:p w:rsidR="00A91E08" w:rsidRDefault="003714C8">
      <w:hyperlink r:id="rId5" w:history="1">
        <w:r w:rsidR="00A91E08" w:rsidRPr="00DF238C">
          <w:rPr>
            <w:rStyle w:val="Hyperlink"/>
          </w:rPr>
          <w:t>kmcmanus@wwcc.wy.edu</w:t>
        </w:r>
      </w:hyperlink>
    </w:p>
    <w:p w:rsidR="00A91E08" w:rsidRDefault="00A91E08">
      <w:r>
        <w:t>307-382-1874</w:t>
      </w:r>
    </w:p>
    <w:p w:rsidR="00A91E08" w:rsidRDefault="00A91E08"/>
    <w:p w:rsidR="00A91E08" w:rsidRDefault="00A91E08">
      <w:r>
        <w:t xml:space="preserve">Steve </w:t>
      </w:r>
      <w:proofErr w:type="spellStart"/>
      <w:r>
        <w:t>Miraglia</w:t>
      </w:r>
      <w:proofErr w:type="spellEnd"/>
      <w:r>
        <w:t xml:space="preserve"> &amp; Chris Will</w:t>
      </w:r>
    </w:p>
    <w:p w:rsidR="00A91E08" w:rsidRDefault="00A91E08">
      <w:r>
        <w:t>Assistant Coaches</w:t>
      </w:r>
    </w:p>
    <w:p w:rsidR="003714C8" w:rsidRDefault="003714C8" w:rsidP="0062494C">
      <w:pPr>
        <w:jc w:val="center"/>
      </w:pPr>
    </w:p>
    <w:p w:rsidR="003714C8" w:rsidRDefault="003714C8" w:rsidP="0062494C">
      <w:pPr>
        <w:jc w:val="center"/>
      </w:pPr>
    </w:p>
    <w:p w:rsidR="003714C8" w:rsidRDefault="003714C8" w:rsidP="0062494C">
      <w:pPr>
        <w:jc w:val="center"/>
      </w:pPr>
    </w:p>
    <w:p w:rsidR="00B97BC7" w:rsidRDefault="00B97BC7" w:rsidP="0062494C">
      <w:pPr>
        <w:jc w:val="center"/>
      </w:pPr>
      <w:r>
        <w:lastRenderedPageBreak/>
        <w:t>Tournament Regulations</w:t>
      </w:r>
    </w:p>
    <w:p w:rsidR="00B97BC7" w:rsidRDefault="00B97BC7">
      <w:r>
        <w:t>Fees:</w:t>
      </w:r>
    </w:p>
    <w:p w:rsidR="00B97BC7" w:rsidRDefault="00B97BC7">
      <w:r>
        <w:t>IE Entry</w:t>
      </w:r>
      <w:r>
        <w:tab/>
      </w:r>
      <w:r>
        <w:tab/>
      </w:r>
      <w:r>
        <w:tab/>
      </w:r>
      <w:r>
        <w:tab/>
        <w:t>$7</w:t>
      </w:r>
      <w:r>
        <w:br/>
      </w:r>
      <w:proofErr w:type="spellStart"/>
      <w:r>
        <w:t>Parli</w:t>
      </w:r>
      <w:proofErr w:type="spellEnd"/>
      <w:r>
        <w:t xml:space="preserve"> Team</w:t>
      </w:r>
      <w:r>
        <w:tab/>
      </w:r>
      <w:r>
        <w:tab/>
      </w:r>
      <w:r>
        <w:tab/>
        <w:t>$40</w:t>
      </w:r>
    </w:p>
    <w:p w:rsidR="00B97BC7" w:rsidRDefault="00B97BC7">
      <w:r>
        <w:t>NFA-LD</w:t>
      </w:r>
      <w:r>
        <w:tab/>
      </w:r>
      <w:r>
        <w:tab/>
      </w:r>
      <w:r>
        <w:tab/>
      </w:r>
      <w:r>
        <w:tab/>
        <w:t>$15</w:t>
      </w:r>
    </w:p>
    <w:p w:rsidR="00B97BC7" w:rsidRDefault="00B97BC7">
      <w:r>
        <w:t>School Fee</w:t>
      </w:r>
      <w:r>
        <w:tab/>
      </w:r>
      <w:r>
        <w:tab/>
      </w:r>
      <w:r>
        <w:tab/>
        <w:t>$50</w:t>
      </w:r>
    </w:p>
    <w:p w:rsidR="00B97BC7" w:rsidRDefault="00B97BC7">
      <w:r>
        <w:t>Uncovered Judges:</w:t>
      </w:r>
    </w:p>
    <w:p w:rsidR="00B97BC7" w:rsidRDefault="00B97BC7">
      <w:r>
        <w:t>IE (10 entries per judge)</w:t>
      </w:r>
      <w:r>
        <w:tab/>
      </w:r>
      <w:r>
        <w:tab/>
        <w:t>$40</w:t>
      </w:r>
    </w:p>
    <w:p w:rsidR="00B97BC7" w:rsidRDefault="00B97BC7">
      <w:proofErr w:type="spellStart"/>
      <w:r>
        <w:t>Parli</w:t>
      </w:r>
      <w:proofErr w:type="spellEnd"/>
      <w:r>
        <w:t xml:space="preserve"> (1 teams per judge)</w:t>
      </w:r>
      <w:r>
        <w:tab/>
        <w:t>$40</w:t>
      </w:r>
    </w:p>
    <w:p w:rsidR="00B97BC7" w:rsidRDefault="00B97BC7">
      <w:r>
        <w:t>NFA-LD</w:t>
      </w:r>
      <w:r>
        <w:tab/>
        <w:t xml:space="preserve"> (2 entries per judge)</w:t>
      </w:r>
      <w:r>
        <w:tab/>
        <w:t>$40</w:t>
      </w:r>
    </w:p>
    <w:p w:rsidR="00B97BC7" w:rsidRDefault="00B97BC7"/>
    <w:p w:rsidR="00B97BC7" w:rsidRDefault="00B97BC7">
      <w:r>
        <w:t>Fees will be assessed Tuesday, February 28</w:t>
      </w:r>
      <w:r w:rsidRPr="00B97BC7">
        <w:rPr>
          <w:vertAlign w:val="superscript"/>
        </w:rPr>
        <w:t>th</w:t>
      </w:r>
      <w:r>
        <w:t xml:space="preserve"> at 5 P.M.</w:t>
      </w:r>
    </w:p>
    <w:p w:rsidR="00B86316" w:rsidRDefault="00B86316">
      <w:r>
        <w:t>Drops will be allowed through Wednesday, February 29</w:t>
      </w:r>
      <w:r w:rsidRPr="00B86316">
        <w:rPr>
          <w:vertAlign w:val="superscript"/>
        </w:rPr>
        <w:t>th</w:t>
      </w:r>
      <w:r>
        <w:t xml:space="preserve"> at 5 P.M.  </w:t>
      </w:r>
    </w:p>
    <w:p w:rsidR="00B86316" w:rsidRDefault="00B86316">
      <w:r>
        <w:t>There will be no changes to fees after 5 P.M. on Wednesday.</w:t>
      </w:r>
    </w:p>
    <w:p w:rsidR="00B97BC7" w:rsidRDefault="00B97BC7">
      <w:r>
        <w:t xml:space="preserve">We are in an area of the country that does not have a large judging pool to pull from within the community.  Please bring your judges!  We will do all that we can to give equal rest to </w:t>
      </w:r>
      <w:proofErr w:type="gramStart"/>
      <w:r>
        <w:t>all that</w:t>
      </w:r>
      <w:proofErr w:type="gramEnd"/>
      <w:r>
        <w:t xml:space="preserve"> judge.</w:t>
      </w:r>
      <w:r w:rsidR="00B86316">
        <w:t xml:space="preserve">  Thank you, in advance, for your commitment to the education of these amazing competitors!</w:t>
      </w:r>
    </w:p>
    <w:p w:rsidR="00B97BC7" w:rsidRDefault="00B97BC7"/>
    <w:p w:rsidR="00B97BC7" w:rsidRDefault="00B97BC7">
      <w:r>
        <w:t>Tab:</w:t>
      </w:r>
    </w:p>
    <w:p w:rsidR="00B97BC7" w:rsidRDefault="00B97BC7">
      <w:r>
        <w:t>NWC and their amazing coaching staff will run the tab room.</w:t>
      </w:r>
    </w:p>
    <w:p w:rsidR="00B97BC7" w:rsidRDefault="00B97BC7">
      <w:r>
        <w:t>There will be no “</w:t>
      </w:r>
      <w:proofErr w:type="spellStart"/>
      <w:r>
        <w:t>warm</w:t>
      </w:r>
      <w:proofErr w:type="spellEnd"/>
      <w:r>
        <w:t xml:space="preserve"> room” at this tournament.</w:t>
      </w:r>
    </w:p>
    <w:p w:rsidR="00B97BC7" w:rsidRDefault="00B97BC7">
      <w:r>
        <w:t>Tab reserves the right to collapse and change tournament schedule as needed.</w:t>
      </w:r>
    </w:p>
    <w:p w:rsidR="00B86316" w:rsidRDefault="00B86316"/>
    <w:p w:rsidR="00B86316" w:rsidRDefault="00B86316">
      <w:r>
        <w:t>Awards:</w:t>
      </w:r>
    </w:p>
    <w:p w:rsidR="00B86316" w:rsidRDefault="00B86316">
      <w:r>
        <w:t>Awards will be given to the top 3 competitors in all 11 IE events.  The top 6 will be given recognition.</w:t>
      </w:r>
    </w:p>
    <w:p w:rsidR="00B86316" w:rsidRDefault="00B86316">
      <w:r>
        <w:t>Awards will be given to the top 4 teams/competitors in Parli</w:t>
      </w:r>
      <w:r w:rsidR="0062494C">
        <w:t>amentary Debate</w:t>
      </w:r>
      <w:r>
        <w:t xml:space="preserve"> and NFA-LD.  All out-round competitors will be recognized.</w:t>
      </w:r>
    </w:p>
    <w:p w:rsidR="00B86316" w:rsidRDefault="00B86316">
      <w:r>
        <w:t>Aw</w:t>
      </w:r>
      <w:r w:rsidR="0062494C">
        <w:t>ards will be given to the top 5</w:t>
      </w:r>
      <w:r>
        <w:t xml:space="preserve"> speakers in Parli</w:t>
      </w:r>
      <w:r w:rsidR="0062494C">
        <w:t>amentary Debate</w:t>
      </w:r>
      <w:r>
        <w:t xml:space="preserve"> and NFA-LD.</w:t>
      </w:r>
      <w:r w:rsidR="0062494C">
        <w:t xml:space="preserve">  The top 10 will be recognized.</w:t>
      </w:r>
    </w:p>
    <w:p w:rsidR="00B86316" w:rsidRDefault="00B86316">
      <w:r>
        <w:t>Sweepstakes Awards will be given to the top 3 schools.</w:t>
      </w:r>
    </w:p>
    <w:p w:rsidR="00173833" w:rsidRDefault="00173833"/>
    <w:p w:rsidR="00B86316" w:rsidRDefault="00B86316">
      <w:r>
        <w:lastRenderedPageBreak/>
        <w:t>Individual Events:</w:t>
      </w:r>
    </w:p>
    <w:p w:rsidR="00173833" w:rsidRDefault="00173833">
      <w:r>
        <w:t>There will be two preliminary rounds in open division with finals to follow.</w:t>
      </w:r>
    </w:p>
    <w:p w:rsidR="00B86316" w:rsidRDefault="00B86316">
      <w:r>
        <w:t xml:space="preserve">Students may enter up to 3 individual events in conflict patterns A and B, but must accept hardship.  </w:t>
      </w:r>
    </w:p>
    <w:p w:rsidR="00B86316" w:rsidRDefault="00B86316">
      <w:r>
        <w:t>Specific rules will follow general AFA-NIET guidelines and will be available at the tournament.</w:t>
      </w:r>
    </w:p>
    <w:p w:rsidR="00B86316" w:rsidRDefault="00B86316">
      <w:r>
        <w:t xml:space="preserve">Flight A: </w:t>
      </w:r>
      <w:proofErr w:type="spellStart"/>
      <w:r w:rsidR="00173833">
        <w:t>Extemp</w:t>
      </w:r>
      <w:proofErr w:type="spellEnd"/>
      <w:r w:rsidR="00173833">
        <w:t>, Duet, Persuasive, Poetry, ADS, POI</w:t>
      </w:r>
    </w:p>
    <w:p w:rsidR="00173833" w:rsidRDefault="00173833">
      <w:r>
        <w:t>Flight B: Impromptu, Informative, Prose, Drama, CA</w:t>
      </w:r>
    </w:p>
    <w:p w:rsidR="00173833" w:rsidRDefault="00173833"/>
    <w:p w:rsidR="00173833" w:rsidRDefault="00173833">
      <w:r>
        <w:t>Debate:</w:t>
      </w:r>
    </w:p>
    <w:p w:rsidR="00173833" w:rsidRDefault="00173833">
      <w:r>
        <w:t xml:space="preserve">Novice, Junior, and Open divisions will be offered – if entries allow.  If entries don’t allow – Junior and Open will be collapsed.  </w:t>
      </w:r>
    </w:p>
    <w:p w:rsidR="00173833" w:rsidRDefault="00173833">
      <w:r>
        <w:t>6 preliminary rounds will be offered with 2-3 out rounds to follow.</w:t>
      </w:r>
    </w:p>
    <w:p w:rsidR="00173833" w:rsidRDefault="00173833">
      <w:r>
        <w:t>The Phi Rho Pi three topic strike system will be used.</w:t>
      </w:r>
    </w:p>
    <w:p w:rsidR="00173833" w:rsidRDefault="00173833">
      <w:r>
        <w:t>Prep time – 15 minutes.</w:t>
      </w:r>
    </w:p>
    <w:p w:rsidR="00173833" w:rsidRDefault="00173833">
      <w:r>
        <w:t>Time limits will be – 7-8-4-5.</w:t>
      </w:r>
    </w:p>
    <w:p w:rsidR="00173833" w:rsidRDefault="00173833">
      <w:r>
        <w:t>Expect to see topics that cover policy, metaphor, and fact.</w:t>
      </w:r>
    </w:p>
    <w:p w:rsidR="00124F4A" w:rsidRDefault="00124F4A">
      <w:r>
        <w:t>Open Division: Open to anyone eligible to attend the meet.</w:t>
      </w:r>
    </w:p>
    <w:p w:rsidR="00124F4A" w:rsidRDefault="00124F4A">
      <w:r>
        <w:t xml:space="preserve">Junior Division: Open to students in their first of second </w:t>
      </w:r>
      <w:proofErr w:type="gramStart"/>
      <w:r>
        <w:t>year  of</w:t>
      </w:r>
      <w:proofErr w:type="gramEnd"/>
      <w:r>
        <w:t xml:space="preserve"> college debate.</w:t>
      </w:r>
    </w:p>
    <w:p w:rsidR="00124F4A" w:rsidRDefault="00124F4A">
      <w:r>
        <w:t>Novice Division: Open to student debaters with little to no experience in any kind of debate.</w:t>
      </w:r>
    </w:p>
    <w:p w:rsidR="00173833" w:rsidRDefault="00173833"/>
    <w:p w:rsidR="00173833" w:rsidRDefault="00173833">
      <w:r>
        <w:t>NFA-LD:</w:t>
      </w:r>
    </w:p>
    <w:p w:rsidR="00173833" w:rsidRDefault="00173833">
      <w:proofErr w:type="gramStart"/>
      <w:r>
        <w:t>Will follow above standards.</w:t>
      </w:r>
      <w:proofErr w:type="gramEnd"/>
    </w:p>
    <w:p w:rsidR="00B97BC7" w:rsidRDefault="00173833">
      <w:r>
        <w:t>Time limits will be – 6-3-7-3-6-6-3-4 minutes prep.</w:t>
      </w:r>
    </w:p>
    <w:p w:rsidR="0016137C" w:rsidRPr="0016137C" w:rsidRDefault="0016137C" w:rsidP="0016137C">
      <w:pPr>
        <w:jc w:val="center"/>
        <w:rPr>
          <w:sz w:val="40"/>
          <w:szCs w:val="40"/>
        </w:rPr>
      </w:pPr>
      <w:r w:rsidRPr="0016137C">
        <w:rPr>
          <w:sz w:val="40"/>
          <w:szCs w:val="40"/>
        </w:rPr>
        <w:t>WWCC</w:t>
      </w:r>
    </w:p>
    <w:p w:rsidR="0016137C" w:rsidRPr="0016137C" w:rsidRDefault="0016137C" w:rsidP="0016137C">
      <w:pPr>
        <w:jc w:val="center"/>
        <w:rPr>
          <w:sz w:val="40"/>
          <w:szCs w:val="40"/>
        </w:rPr>
      </w:pPr>
      <w:r w:rsidRPr="0016137C">
        <w:rPr>
          <w:sz w:val="40"/>
          <w:szCs w:val="40"/>
        </w:rPr>
        <w:t>Last Blast Forensics Tournament</w:t>
      </w:r>
    </w:p>
    <w:p w:rsidR="0016137C" w:rsidRDefault="0016137C" w:rsidP="0016137C"/>
    <w:p w:rsidR="0016137C" w:rsidRDefault="0016137C" w:rsidP="0016137C">
      <w:r>
        <w:t>Thursday, March 1</w:t>
      </w:r>
    </w:p>
    <w:p w:rsidR="0016137C" w:rsidRDefault="0016137C" w:rsidP="0016137C">
      <w:r>
        <w:t>3:30</w:t>
      </w:r>
      <w:r>
        <w:tab/>
      </w:r>
      <w:r>
        <w:tab/>
        <w:t>NFA-LD Registration</w:t>
      </w:r>
    </w:p>
    <w:p w:rsidR="0016137C" w:rsidRDefault="0016137C" w:rsidP="0016137C">
      <w:r>
        <w:t>4</w:t>
      </w:r>
      <w:r>
        <w:tab/>
      </w:r>
      <w:r>
        <w:tab/>
        <w:t>RD 1</w:t>
      </w:r>
    </w:p>
    <w:p w:rsidR="0016137C" w:rsidRDefault="0016137C" w:rsidP="0016137C">
      <w:r>
        <w:lastRenderedPageBreak/>
        <w:t>5</w:t>
      </w:r>
      <w:r>
        <w:tab/>
      </w:r>
      <w:r>
        <w:tab/>
        <w:t>RD 2</w:t>
      </w:r>
    </w:p>
    <w:p w:rsidR="0016137C" w:rsidRDefault="0016137C" w:rsidP="0016137C">
      <w:r>
        <w:t>6</w:t>
      </w:r>
      <w:r>
        <w:tab/>
      </w:r>
      <w:r>
        <w:tab/>
        <w:t>RD 3</w:t>
      </w:r>
    </w:p>
    <w:p w:rsidR="0016137C" w:rsidRDefault="0016137C" w:rsidP="0016137C">
      <w:r>
        <w:t>7</w:t>
      </w:r>
      <w:r>
        <w:tab/>
      </w:r>
      <w:r>
        <w:tab/>
        <w:t>RD 4</w:t>
      </w:r>
    </w:p>
    <w:p w:rsidR="0016137C" w:rsidRDefault="0016137C" w:rsidP="0016137C"/>
    <w:p w:rsidR="0016137C" w:rsidRDefault="0016137C" w:rsidP="0016137C">
      <w:r>
        <w:t>Friday, March 2</w:t>
      </w:r>
    </w:p>
    <w:p w:rsidR="0016137C" w:rsidRDefault="0016137C" w:rsidP="0016137C">
      <w:r>
        <w:t>8</w:t>
      </w:r>
      <w:r>
        <w:tab/>
      </w:r>
      <w:r>
        <w:tab/>
        <w:t>RD 5 LD</w:t>
      </w:r>
    </w:p>
    <w:p w:rsidR="0016137C" w:rsidRDefault="0016137C" w:rsidP="0016137C">
      <w:r>
        <w:t>9</w:t>
      </w:r>
      <w:r>
        <w:tab/>
      </w:r>
      <w:r>
        <w:tab/>
        <w:t>RD 6 LD</w:t>
      </w:r>
    </w:p>
    <w:p w:rsidR="0016137C" w:rsidRDefault="0016137C" w:rsidP="0016137C">
      <w:r>
        <w:t>9-10</w:t>
      </w:r>
      <w:r>
        <w:tab/>
      </w:r>
      <w:r>
        <w:tab/>
        <w:t xml:space="preserve">Registration for IE’s and </w:t>
      </w:r>
      <w:proofErr w:type="spellStart"/>
      <w:r>
        <w:t>Parli</w:t>
      </w:r>
      <w:proofErr w:type="spellEnd"/>
    </w:p>
    <w:p w:rsidR="0016137C" w:rsidRDefault="0016137C" w:rsidP="0016137C">
      <w:r>
        <w:t>10</w:t>
      </w:r>
      <w:r>
        <w:tab/>
      </w:r>
      <w:r>
        <w:tab/>
        <w:t xml:space="preserve">RD 1 </w:t>
      </w:r>
      <w:proofErr w:type="spellStart"/>
      <w:r>
        <w:t>Parli</w:t>
      </w:r>
      <w:proofErr w:type="spellEnd"/>
    </w:p>
    <w:p w:rsidR="0016137C" w:rsidRDefault="0016137C" w:rsidP="0016137C">
      <w:r>
        <w:t>11:15</w:t>
      </w:r>
      <w:r>
        <w:tab/>
      </w:r>
      <w:r>
        <w:tab/>
        <w:t xml:space="preserve">RD 2 </w:t>
      </w:r>
      <w:proofErr w:type="spellStart"/>
      <w:r>
        <w:t>Parli</w:t>
      </w:r>
      <w:proofErr w:type="spellEnd"/>
    </w:p>
    <w:p w:rsidR="0016137C" w:rsidRDefault="0016137C" w:rsidP="0016137C">
      <w:r>
        <w:t>12:30</w:t>
      </w:r>
      <w:r>
        <w:tab/>
      </w:r>
      <w:r>
        <w:tab/>
        <w:t xml:space="preserve">RD 3 </w:t>
      </w:r>
      <w:proofErr w:type="spellStart"/>
      <w:r>
        <w:t>Parli</w:t>
      </w:r>
      <w:proofErr w:type="spellEnd"/>
    </w:p>
    <w:p w:rsidR="0016137C" w:rsidRDefault="0016137C" w:rsidP="0016137C">
      <w:r>
        <w:t>1:45</w:t>
      </w:r>
      <w:r>
        <w:tab/>
      </w:r>
      <w:r>
        <w:tab/>
      </w:r>
      <w:proofErr w:type="spellStart"/>
      <w:r>
        <w:t>Extemp</w:t>
      </w:r>
      <w:proofErr w:type="spellEnd"/>
      <w:r>
        <w:t xml:space="preserve"> Draw</w:t>
      </w:r>
    </w:p>
    <w:p w:rsidR="0016137C" w:rsidRDefault="0016137C" w:rsidP="0016137C">
      <w:r>
        <w:t>2:15</w:t>
      </w:r>
      <w:r>
        <w:tab/>
      </w:r>
      <w:r>
        <w:tab/>
        <w:t>RD 1 Flight A</w:t>
      </w:r>
    </w:p>
    <w:p w:rsidR="0016137C" w:rsidRDefault="0016137C" w:rsidP="0016137C">
      <w:r>
        <w:t>3:30</w:t>
      </w:r>
      <w:r>
        <w:tab/>
      </w:r>
      <w:r>
        <w:tab/>
        <w:t>RD 1 Flight B</w:t>
      </w:r>
    </w:p>
    <w:p w:rsidR="0016137C" w:rsidRDefault="0016137C" w:rsidP="0016137C">
      <w:r>
        <w:t>4:45</w:t>
      </w:r>
      <w:r>
        <w:tab/>
      </w:r>
      <w:r>
        <w:tab/>
        <w:t xml:space="preserve">RD 4 </w:t>
      </w:r>
      <w:proofErr w:type="spellStart"/>
      <w:r>
        <w:t>Parli</w:t>
      </w:r>
      <w:proofErr w:type="spellEnd"/>
    </w:p>
    <w:p w:rsidR="0016137C" w:rsidRDefault="0016137C" w:rsidP="0016137C">
      <w:r>
        <w:t>6</w:t>
      </w:r>
      <w:r>
        <w:tab/>
      </w:r>
      <w:r>
        <w:tab/>
      </w:r>
      <w:proofErr w:type="spellStart"/>
      <w:r>
        <w:t>Extemp</w:t>
      </w:r>
      <w:proofErr w:type="spellEnd"/>
      <w:r>
        <w:t xml:space="preserve"> Draw</w:t>
      </w:r>
    </w:p>
    <w:p w:rsidR="0016137C" w:rsidRDefault="0016137C" w:rsidP="0016137C">
      <w:r>
        <w:t>6:30</w:t>
      </w:r>
      <w:r>
        <w:tab/>
      </w:r>
      <w:r>
        <w:tab/>
        <w:t>RD 2 Flight A</w:t>
      </w:r>
    </w:p>
    <w:p w:rsidR="0016137C" w:rsidRDefault="0016137C" w:rsidP="0016137C"/>
    <w:p w:rsidR="0016137C" w:rsidRDefault="0016137C" w:rsidP="0016137C"/>
    <w:p w:rsidR="0016137C" w:rsidRDefault="0016137C" w:rsidP="0016137C">
      <w:r>
        <w:t>Saturday, March 3</w:t>
      </w:r>
    </w:p>
    <w:p w:rsidR="0016137C" w:rsidRDefault="0016137C" w:rsidP="0016137C">
      <w:r>
        <w:t>8</w:t>
      </w:r>
      <w:r>
        <w:tab/>
      </w:r>
      <w:r>
        <w:tab/>
        <w:t xml:space="preserve">RD 5 </w:t>
      </w:r>
      <w:proofErr w:type="spellStart"/>
      <w:r>
        <w:t>Parli</w:t>
      </w:r>
      <w:proofErr w:type="spellEnd"/>
    </w:p>
    <w:p w:rsidR="0016137C" w:rsidRDefault="0016137C" w:rsidP="0016137C">
      <w:r>
        <w:t>9:15</w:t>
      </w:r>
      <w:r>
        <w:tab/>
      </w:r>
      <w:r>
        <w:tab/>
        <w:t>RD 2 Flight B</w:t>
      </w:r>
    </w:p>
    <w:p w:rsidR="0016137C" w:rsidRDefault="0016137C" w:rsidP="0016137C">
      <w:r>
        <w:t>10:30</w:t>
      </w:r>
      <w:r>
        <w:tab/>
      </w:r>
      <w:r>
        <w:tab/>
        <w:t xml:space="preserve">RD 6 </w:t>
      </w:r>
      <w:proofErr w:type="spellStart"/>
      <w:r>
        <w:t>Parli</w:t>
      </w:r>
      <w:proofErr w:type="spellEnd"/>
    </w:p>
    <w:p w:rsidR="0016137C" w:rsidRDefault="0016137C" w:rsidP="0016137C">
      <w:r>
        <w:t>12</w:t>
      </w:r>
      <w:r>
        <w:tab/>
      </w:r>
      <w:r>
        <w:tab/>
        <w:t>Finals Flight A</w:t>
      </w:r>
    </w:p>
    <w:p w:rsidR="0016137C" w:rsidRDefault="0016137C" w:rsidP="0016137C">
      <w:r>
        <w:t>1:30</w:t>
      </w:r>
      <w:r>
        <w:tab/>
      </w:r>
      <w:r>
        <w:tab/>
        <w:t>Finals Flight B</w:t>
      </w:r>
    </w:p>
    <w:p w:rsidR="0016137C" w:rsidRDefault="0016137C" w:rsidP="0016137C">
      <w:r>
        <w:t>2:45</w:t>
      </w:r>
      <w:r>
        <w:tab/>
      </w:r>
      <w:r>
        <w:tab/>
      </w:r>
      <w:proofErr w:type="spellStart"/>
      <w:r>
        <w:t>Elim</w:t>
      </w:r>
      <w:proofErr w:type="spellEnd"/>
      <w:r>
        <w:t xml:space="preserve"> 1 </w:t>
      </w:r>
      <w:proofErr w:type="spellStart"/>
      <w:r>
        <w:t>Parli</w:t>
      </w:r>
      <w:proofErr w:type="spellEnd"/>
    </w:p>
    <w:p w:rsidR="0016137C" w:rsidRDefault="0016137C" w:rsidP="0016137C">
      <w:r>
        <w:t>4</w:t>
      </w:r>
      <w:r>
        <w:tab/>
      </w:r>
      <w:r>
        <w:tab/>
      </w:r>
      <w:proofErr w:type="spellStart"/>
      <w:r>
        <w:t>Elim</w:t>
      </w:r>
      <w:proofErr w:type="spellEnd"/>
      <w:r>
        <w:t xml:space="preserve"> 2 </w:t>
      </w:r>
      <w:proofErr w:type="spellStart"/>
      <w:r>
        <w:t>Parli</w:t>
      </w:r>
      <w:proofErr w:type="spellEnd"/>
    </w:p>
    <w:p w:rsidR="0016137C" w:rsidRDefault="0016137C" w:rsidP="0016137C">
      <w:r>
        <w:t>5:30</w:t>
      </w:r>
      <w:r>
        <w:tab/>
      </w:r>
      <w:r>
        <w:tab/>
      </w:r>
      <w:proofErr w:type="spellStart"/>
      <w:r>
        <w:t>Elim</w:t>
      </w:r>
      <w:proofErr w:type="spellEnd"/>
      <w:r>
        <w:t xml:space="preserve"> 3 </w:t>
      </w:r>
      <w:proofErr w:type="spellStart"/>
      <w:r>
        <w:t>Parli</w:t>
      </w:r>
      <w:proofErr w:type="spellEnd"/>
    </w:p>
    <w:p w:rsidR="0016137C" w:rsidRDefault="0016137C" w:rsidP="0016137C">
      <w:r>
        <w:lastRenderedPageBreak/>
        <w:t>7</w:t>
      </w:r>
      <w:r>
        <w:tab/>
      </w:r>
      <w:r>
        <w:tab/>
        <w:t>Awards Buffet</w:t>
      </w:r>
    </w:p>
    <w:p w:rsidR="0016137C" w:rsidRDefault="0016137C" w:rsidP="0016137C"/>
    <w:p w:rsidR="0016137C" w:rsidRDefault="0016137C"/>
    <w:sectPr w:rsidR="0016137C" w:rsidSect="003714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8FF"/>
    <w:rsid w:val="00124F4A"/>
    <w:rsid w:val="0016137C"/>
    <w:rsid w:val="00173833"/>
    <w:rsid w:val="003440F0"/>
    <w:rsid w:val="003714C8"/>
    <w:rsid w:val="0062494C"/>
    <w:rsid w:val="00A678FF"/>
    <w:rsid w:val="00A91E08"/>
    <w:rsid w:val="00B86316"/>
    <w:rsid w:val="00B97BC7"/>
    <w:rsid w:val="00C2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1E0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1E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mcmanus@wwcc.wy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D7D635F9</Template>
  <TotalTime>62</TotalTime>
  <Pages>5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Wyoming Community College</Company>
  <LinksUpToDate>false</LinksUpToDate>
  <CharactersWithSpaces>4579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kmcmanus</dc:creator>
  <cp:lastModifiedBy>kmcmanus</cp:lastModifiedBy>
  <cp:revision>6</cp:revision>
  <dcterms:created xsi:type="dcterms:W3CDTF">2012-02-06T16:10:00Z</dcterms:created>
  <dcterms:modified xsi:type="dcterms:W3CDTF">2012-02-13T16:46:00Z</dcterms:modified>
</cp:coreProperties>
</file>